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0B5596" w14:textId="202AB2CE" w:rsidR="00C7519B" w:rsidRPr="00262143" w:rsidRDefault="00C7519B" w:rsidP="00C7519B">
      <w:pPr>
        <w:jc w:val="both"/>
        <w:rPr>
          <w:rFonts w:cs="Arial"/>
          <w:bCs/>
          <w:iCs/>
          <w:sz w:val="18"/>
        </w:rPr>
      </w:pPr>
      <w:r w:rsidRPr="00262143">
        <w:rPr>
          <w:rFonts w:cs="Arial"/>
          <w:bCs/>
          <w:iCs/>
          <w:sz w:val="18"/>
        </w:rPr>
        <w:t xml:space="preserve">Código de </w:t>
      </w:r>
      <w:r w:rsidR="00D17B80" w:rsidRPr="00262143">
        <w:rPr>
          <w:rFonts w:cs="Arial"/>
          <w:bCs/>
          <w:iCs/>
          <w:sz w:val="18"/>
        </w:rPr>
        <w:t>r</w:t>
      </w:r>
      <w:r w:rsidRPr="00262143">
        <w:rPr>
          <w:rFonts w:cs="Arial"/>
          <w:bCs/>
          <w:iCs/>
          <w:sz w:val="18"/>
        </w:rPr>
        <w:t>eferencia</w:t>
      </w:r>
    </w:p>
    <w:p w14:paraId="3ADF3AA7" w14:textId="77777777" w:rsidR="00611097" w:rsidRPr="00262143" w:rsidRDefault="00611097">
      <w:pPr>
        <w:jc w:val="both"/>
        <w:rPr>
          <w:rFonts w:cs="Arial"/>
          <w:bCs/>
          <w:iCs/>
          <w:sz w:val="18"/>
          <w:szCs w:val="18"/>
        </w:rPr>
      </w:pPr>
    </w:p>
    <w:p w14:paraId="20D9E65F" w14:textId="1E7BCC76" w:rsidR="00C7519B" w:rsidRPr="00262143" w:rsidRDefault="00C7519B" w:rsidP="00C7519B">
      <w:pPr>
        <w:jc w:val="both"/>
        <w:rPr>
          <w:rFonts w:cs="Arial"/>
          <w:bCs/>
          <w:iCs/>
        </w:rPr>
      </w:pPr>
      <w:r w:rsidRPr="00262143">
        <w:rPr>
          <w:rFonts w:cs="Arial"/>
          <w:bCs/>
          <w:iCs/>
        </w:rPr>
        <w:t xml:space="preserve">Ciudad y </w:t>
      </w:r>
      <w:r w:rsidR="00D17B80" w:rsidRPr="00262143">
        <w:rPr>
          <w:rFonts w:cs="Arial"/>
          <w:bCs/>
          <w:iCs/>
        </w:rPr>
        <w:t>f</w:t>
      </w:r>
      <w:r w:rsidRPr="00262143">
        <w:rPr>
          <w:rFonts w:cs="Arial"/>
          <w:bCs/>
          <w:iCs/>
        </w:rPr>
        <w:t>echa (</w:t>
      </w:r>
      <w:r w:rsidR="00D17B80" w:rsidRPr="00262143">
        <w:rPr>
          <w:rFonts w:cs="Arial"/>
          <w:bCs/>
          <w:iCs/>
        </w:rPr>
        <w:t>‘</w:t>
      </w:r>
      <w:r w:rsidRPr="00262143">
        <w:rPr>
          <w:rFonts w:cs="Arial"/>
          <w:bCs/>
          <w:iCs/>
        </w:rPr>
        <w:t>día</w:t>
      </w:r>
      <w:r w:rsidR="00D17B80" w:rsidRPr="00262143">
        <w:rPr>
          <w:rFonts w:cs="Arial"/>
          <w:bCs/>
          <w:iCs/>
        </w:rPr>
        <w:t>’</w:t>
      </w:r>
      <w:r w:rsidRPr="00262143">
        <w:rPr>
          <w:rFonts w:cs="Arial"/>
          <w:bCs/>
          <w:iCs/>
        </w:rPr>
        <w:t xml:space="preserve"> de </w:t>
      </w:r>
      <w:r w:rsidR="00D17B80" w:rsidRPr="00262143">
        <w:rPr>
          <w:rFonts w:cs="Arial"/>
          <w:bCs/>
          <w:iCs/>
        </w:rPr>
        <w:t>‘</w:t>
      </w:r>
      <w:r w:rsidRPr="00262143">
        <w:rPr>
          <w:rFonts w:cs="Arial"/>
          <w:bCs/>
          <w:iCs/>
        </w:rPr>
        <w:t>mes</w:t>
      </w:r>
      <w:r w:rsidR="00D17B80" w:rsidRPr="00262143">
        <w:rPr>
          <w:rFonts w:cs="Arial"/>
          <w:bCs/>
          <w:iCs/>
        </w:rPr>
        <w:t>’</w:t>
      </w:r>
      <w:r w:rsidRPr="00262143">
        <w:rPr>
          <w:rFonts w:cs="Arial"/>
          <w:bCs/>
          <w:iCs/>
        </w:rPr>
        <w:t xml:space="preserve"> de </w:t>
      </w:r>
      <w:r w:rsidR="00D17B80" w:rsidRPr="00262143">
        <w:rPr>
          <w:rFonts w:cs="Arial"/>
          <w:bCs/>
          <w:iCs/>
        </w:rPr>
        <w:t>‘</w:t>
      </w:r>
      <w:r w:rsidRPr="00262143">
        <w:rPr>
          <w:rFonts w:cs="Arial"/>
          <w:bCs/>
          <w:iCs/>
        </w:rPr>
        <w:t>año</w:t>
      </w:r>
      <w:r w:rsidR="00D17B80" w:rsidRPr="00262143">
        <w:rPr>
          <w:rFonts w:cs="Arial"/>
          <w:bCs/>
          <w:iCs/>
        </w:rPr>
        <w:t>’</w:t>
      </w:r>
      <w:r w:rsidRPr="00262143">
        <w:rPr>
          <w:rFonts w:cs="Arial"/>
          <w:bCs/>
          <w:iCs/>
        </w:rPr>
        <w:t>)</w:t>
      </w:r>
    </w:p>
    <w:p w14:paraId="62678BD9" w14:textId="77777777" w:rsidR="00611097" w:rsidRPr="00262143" w:rsidRDefault="00611097">
      <w:pPr>
        <w:jc w:val="both"/>
        <w:rPr>
          <w:rFonts w:cs="Arial"/>
          <w:bCs/>
          <w:iCs/>
        </w:rPr>
      </w:pPr>
    </w:p>
    <w:p w14:paraId="396CECA8" w14:textId="77777777" w:rsidR="00611097" w:rsidRPr="00262143" w:rsidRDefault="00611097">
      <w:pPr>
        <w:jc w:val="both"/>
        <w:rPr>
          <w:rFonts w:cs="Arial"/>
          <w:bCs/>
          <w:iCs/>
        </w:rPr>
      </w:pPr>
    </w:p>
    <w:p w14:paraId="22BFC74B" w14:textId="77777777" w:rsidR="00611097" w:rsidRPr="00262143" w:rsidRDefault="00611097">
      <w:pPr>
        <w:jc w:val="both"/>
        <w:rPr>
          <w:rFonts w:cs="Arial"/>
          <w:bCs/>
          <w:iCs/>
        </w:rPr>
      </w:pPr>
    </w:p>
    <w:p w14:paraId="324D4F0E" w14:textId="77777777" w:rsidR="00611097" w:rsidRPr="00262143" w:rsidRDefault="00C7519B">
      <w:pPr>
        <w:jc w:val="both"/>
        <w:rPr>
          <w:rFonts w:cs="Arial"/>
          <w:iCs/>
        </w:rPr>
      </w:pPr>
      <w:r w:rsidRPr="00262143">
        <w:rPr>
          <w:rFonts w:cs="Arial"/>
          <w:iCs/>
        </w:rPr>
        <w:t>Tratamiento</w:t>
      </w:r>
    </w:p>
    <w:p w14:paraId="5ADE9883" w14:textId="74ED06FC" w:rsidR="00C7519B" w:rsidRPr="00262143" w:rsidRDefault="00D17B80">
      <w:pPr>
        <w:jc w:val="both"/>
        <w:rPr>
          <w:rFonts w:cs="Arial"/>
        </w:rPr>
      </w:pPr>
      <w:r w:rsidRPr="00262143">
        <w:rPr>
          <w:rFonts w:cs="Arial"/>
          <w:bCs/>
          <w:iCs/>
        </w:rPr>
        <w:t>Nombre del destinatario</w:t>
      </w:r>
      <w:r w:rsidR="00C7519B" w:rsidRPr="00262143">
        <w:rPr>
          <w:rFonts w:cs="Arial"/>
        </w:rPr>
        <w:t xml:space="preserve"> </w:t>
      </w:r>
    </w:p>
    <w:p w14:paraId="288DBDEC" w14:textId="02FA0B10" w:rsidR="00C7519B" w:rsidRPr="00262143" w:rsidRDefault="00C7519B" w:rsidP="00C7519B">
      <w:pPr>
        <w:jc w:val="both"/>
        <w:rPr>
          <w:rFonts w:cs="Arial"/>
          <w:bCs/>
          <w:iCs/>
        </w:rPr>
      </w:pPr>
      <w:r w:rsidRPr="00262143">
        <w:rPr>
          <w:rFonts w:cs="Arial"/>
          <w:bCs/>
          <w:iCs/>
        </w:rPr>
        <w:t xml:space="preserve">Cargo o </w:t>
      </w:r>
      <w:r w:rsidR="00D17B80" w:rsidRPr="00262143">
        <w:rPr>
          <w:rFonts w:cs="Arial"/>
          <w:bCs/>
          <w:iCs/>
        </w:rPr>
        <w:t>d</w:t>
      </w:r>
      <w:r w:rsidRPr="00262143">
        <w:rPr>
          <w:rFonts w:cs="Arial"/>
          <w:bCs/>
          <w:iCs/>
        </w:rPr>
        <w:t>ependencia</w:t>
      </w:r>
    </w:p>
    <w:p w14:paraId="60BBC287" w14:textId="4A05F0A7" w:rsidR="00611097" w:rsidRPr="00262143" w:rsidRDefault="00C7519B">
      <w:pPr>
        <w:jc w:val="both"/>
        <w:rPr>
          <w:rFonts w:cs="Arial"/>
          <w:iCs/>
        </w:rPr>
      </w:pPr>
      <w:r w:rsidRPr="00262143">
        <w:rPr>
          <w:rFonts w:cs="Arial"/>
        </w:rPr>
        <w:t xml:space="preserve">Nombre de la </w:t>
      </w:r>
      <w:r w:rsidR="00D17B80" w:rsidRPr="00262143">
        <w:rPr>
          <w:rFonts w:cs="Arial"/>
        </w:rPr>
        <w:t>e</w:t>
      </w:r>
      <w:r w:rsidRPr="00262143">
        <w:rPr>
          <w:rFonts w:cs="Arial"/>
        </w:rPr>
        <w:t>ntidad</w:t>
      </w:r>
    </w:p>
    <w:p w14:paraId="1E228CF0" w14:textId="77777777" w:rsidR="00611097" w:rsidRPr="00262143" w:rsidRDefault="00C7519B">
      <w:pPr>
        <w:jc w:val="both"/>
        <w:rPr>
          <w:rFonts w:cs="Arial"/>
        </w:rPr>
      </w:pPr>
      <w:r w:rsidRPr="00262143">
        <w:rPr>
          <w:rFonts w:cs="Arial"/>
        </w:rPr>
        <w:t>Dirección</w:t>
      </w:r>
    </w:p>
    <w:p w14:paraId="2E858923" w14:textId="77777777" w:rsidR="00611097" w:rsidRPr="00262143" w:rsidRDefault="00C7519B">
      <w:pPr>
        <w:jc w:val="both"/>
        <w:rPr>
          <w:rFonts w:cs="Arial"/>
          <w:bCs/>
          <w:iCs/>
        </w:rPr>
      </w:pPr>
      <w:r w:rsidRPr="00262143">
        <w:rPr>
          <w:rFonts w:cs="Arial"/>
        </w:rPr>
        <w:t>Ciudad</w:t>
      </w:r>
    </w:p>
    <w:p w14:paraId="53EAD529" w14:textId="77777777" w:rsidR="00611097" w:rsidRPr="00262143" w:rsidRDefault="00611097">
      <w:pPr>
        <w:jc w:val="both"/>
        <w:rPr>
          <w:rFonts w:cs="Arial"/>
          <w:bCs/>
          <w:iCs/>
        </w:rPr>
      </w:pPr>
    </w:p>
    <w:p w14:paraId="730070BD" w14:textId="77777777" w:rsidR="00611097" w:rsidRPr="00262143" w:rsidRDefault="00611097">
      <w:pPr>
        <w:jc w:val="both"/>
        <w:rPr>
          <w:rFonts w:cs="Arial"/>
          <w:bCs/>
          <w:iCs/>
        </w:rPr>
      </w:pPr>
    </w:p>
    <w:p w14:paraId="72F2039C" w14:textId="77777777" w:rsidR="00611097" w:rsidRPr="00262143" w:rsidRDefault="00611097">
      <w:pPr>
        <w:jc w:val="both"/>
        <w:rPr>
          <w:rFonts w:cs="Arial"/>
          <w:bCs/>
          <w:iCs/>
        </w:rPr>
      </w:pPr>
      <w:r w:rsidRPr="00262143">
        <w:rPr>
          <w:rFonts w:cs="Arial"/>
          <w:bCs/>
          <w:iCs/>
        </w:rPr>
        <w:t xml:space="preserve">Asunto: </w:t>
      </w:r>
      <w:r w:rsidR="00C7519B" w:rsidRPr="00262143">
        <w:rPr>
          <w:rFonts w:cs="Arial"/>
          <w:bCs/>
          <w:iCs/>
        </w:rPr>
        <w:t>Asunto o resumen del comunicado</w:t>
      </w:r>
    </w:p>
    <w:p w14:paraId="498168BD" w14:textId="77777777" w:rsidR="00611097" w:rsidRPr="00262143" w:rsidRDefault="00611097">
      <w:pPr>
        <w:jc w:val="both"/>
        <w:rPr>
          <w:rFonts w:cs="Arial"/>
          <w:bCs/>
          <w:iCs/>
        </w:rPr>
      </w:pPr>
    </w:p>
    <w:p w14:paraId="049BF840" w14:textId="77777777" w:rsidR="00611097" w:rsidRPr="00262143" w:rsidRDefault="00611097">
      <w:pPr>
        <w:jc w:val="both"/>
        <w:rPr>
          <w:rFonts w:cs="Arial"/>
          <w:bCs/>
          <w:iCs/>
        </w:rPr>
      </w:pPr>
    </w:p>
    <w:p w14:paraId="6E8F5DB4" w14:textId="77777777" w:rsidR="00611097" w:rsidRPr="00262143" w:rsidRDefault="008D2ED4">
      <w:pPr>
        <w:jc w:val="both"/>
        <w:rPr>
          <w:rFonts w:cs="Arial"/>
          <w:bCs/>
          <w:iCs/>
        </w:rPr>
      </w:pPr>
      <w:r w:rsidRPr="00262143">
        <w:rPr>
          <w:rFonts w:cs="Arial"/>
          <w:bCs/>
          <w:iCs/>
        </w:rPr>
        <w:t>Texto del comunicado</w:t>
      </w:r>
      <w:r w:rsidR="00702AC9" w:rsidRPr="00262143">
        <w:rPr>
          <w:rFonts w:cs="Arial"/>
          <w:bCs/>
          <w:iCs/>
        </w:rPr>
        <w:t>.</w:t>
      </w:r>
    </w:p>
    <w:p w14:paraId="0D0AB3E9" w14:textId="77777777" w:rsidR="00611097" w:rsidRPr="00262143" w:rsidRDefault="00611097">
      <w:pPr>
        <w:jc w:val="both"/>
        <w:rPr>
          <w:rFonts w:cs="Arial"/>
          <w:bCs/>
          <w:iCs/>
        </w:rPr>
      </w:pPr>
    </w:p>
    <w:p w14:paraId="6EA4AC50" w14:textId="77777777" w:rsidR="00611097" w:rsidRPr="00262143" w:rsidRDefault="00611097">
      <w:pPr>
        <w:jc w:val="both"/>
        <w:rPr>
          <w:rFonts w:cs="Arial"/>
          <w:bCs/>
          <w:iCs/>
        </w:rPr>
      </w:pPr>
    </w:p>
    <w:p w14:paraId="3E735B85" w14:textId="77777777" w:rsidR="00611097" w:rsidRPr="00262143" w:rsidRDefault="00611097">
      <w:pPr>
        <w:jc w:val="both"/>
        <w:rPr>
          <w:rFonts w:cs="Arial"/>
          <w:bCs/>
          <w:iCs/>
        </w:rPr>
      </w:pPr>
    </w:p>
    <w:p w14:paraId="6A8ACADD" w14:textId="77777777" w:rsidR="00611097" w:rsidRPr="00262143" w:rsidRDefault="00611097">
      <w:pPr>
        <w:jc w:val="both"/>
        <w:rPr>
          <w:rFonts w:cs="Arial"/>
          <w:bCs/>
          <w:iCs/>
        </w:rPr>
      </w:pPr>
    </w:p>
    <w:p w14:paraId="69958069" w14:textId="77777777" w:rsidR="008D2ED4" w:rsidRPr="00262143" w:rsidRDefault="008D2ED4">
      <w:pPr>
        <w:jc w:val="both"/>
        <w:rPr>
          <w:rFonts w:cs="Arial"/>
          <w:bCs/>
          <w:iCs/>
        </w:rPr>
      </w:pPr>
    </w:p>
    <w:p w14:paraId="276C2D37" w14:textId="10E80A09" w:rsidR="008D2ED4" w:rsidRPr="00262143" w:rsidRDefault="00D17B80" w:rsidP="008D2ED4">
      <w:pPr>
        <w:jc w:val="both"/>
        <w:rPr>
          <w:rFonts w:cs="Arial"/>
          <w:bCs/>
          <w:iCs/>
        </w:rPr>
      </w:pPr>
      <w:r w:rsidRPr="00262143">
        <w:rPr>
          <w:rFonts w:cs="Arial"/>
          <w:bCs/>
          <w:iCs/>
        </w:rPr>
        <w:t>Nombre del remitente</w:t>
      </w:r>
    </w:p>
    <w:p w14:paraId="7C0F4E20" w14:textId="140A4340" w:rsidR="00611097" w:rsidRPr="00262143" w:rsidRDefault="00D17B80">
      <w:pPr>
        <w:jc w:val="both"/>
        <w:rPr>
          <w:rFonts w:cs="Arial"/>
          <w:b/>
          <w:iCs/>
        </w:rPr>
      </w:pPr>
      <w:r w:rsidRPr="00262143">
        <w:rPr>
          <w:rFonts w:cs="Arial"/>
          <w:bCs/>
          <w:iCs/>
        </w:rPr>
        <w:t>Cargo o d</w:t>
      </w:r>
      <w:r w:rsidR="008D2ED4" w:rsidRPr="00262143">
        <w:rPr>
          <w:rFonts w:cs="Arial"/>
          <w:bCs/>
          <w:iCs/>
        </w:rPr>
        <w:t>ependencia</w:t>
      </w:r>
    </w:p>
    <w:p w14:paraId="723515D6" w14:textId="77777777" w:rsidR="00611097" w:rsidRPr="00262143" w:rsidRDefault="00611097">
      <w:pPr>
        <w:jc w:val="both"/>
        <w:rPr>
          <w:rFonts w:cs="Arial"/>
          <w:iCs/>
          <w:sz w:val="18"/>
          <w:szCs w:val="18"/>
        </w:rPr>
      </w:pPr>
    </w:p>
    <w:p w14:paraId="7993A874" w14:textId="77777777" w:rsidR="00611097" w:rsidRPr="00262143" w:rsidRDefault="00611097">
      <w:pPr>
        <w:jc w:val="both"/>
        <w:rPr>
          <w:rFonts w:cs="Arial"/>
          <w:iCs/>
          <w:sz w:val="18"/>
          <w:szCs w:val="18"/>
        </w:rPr>
      </w:pPr>
    </w:p>
    <w:p w14:paraId="30B251C5" w14:textId="77777777" w:rsidR="008D2ED4" w:rsidRPr="00262143" w:rsidRDefault="008D2ED4" w:rsidP="008D2ED4">
      <w:pPr>
        <w:ind w:left="705" w:hanging="705"/>
        <w:jc w:val="both"/>
        <w:rPr>
          <w:rFonts w:cs="Arial"/>
          <w:bCs/>
          <w:iCs/>
          <w:sz w:val="18"/>
        </w:rPr>
      </w:pPr>
      <w:r w:rsidRPr="00262143">
        <w:rPr>
          <w:rFonts w:cs="Arial"/>
          <w:bCs/>
          <w:iCs/>
          <w:sz w:val="18"/>
        </w:rPr>
        <w:t>Anexos:</w:t>
      </w:r>
      <w:r w:rsidRPr="00262143">
        <w:rPr>
          <w:rFonts w:cs="Arial"/>
          <w:bCs/>
          <w:iCs/>
          <w:sz w:val="18"/>
        </w:rPr>
        <w:tab/>
        <w:t>Anexos del documento, enumerados en el orden de aparición en el texto y relacionando el número de hojas.</w:t>
      </w:r>
    </w:p>
    <w:p w14:paraId="43F7AE22" w14:textId="77777777" w:rsidR="008D2ED4" w:rsidRPr="00262143" w:rsidRDefault="008D2ED4" w:rsidP="008D2ED4">
      <w:pPr>
        <w:jc w:val="both"/>
        <w:rPr>
          <w:rFonts w:cs="Arial"/>
          <w:bCs/>
          <w:iCs/>
          <w:sz w:val="18"/>
        </w:rPr>
      </w:pPr>
    </w:p>
    <w:p w14:paraId="0FE037B4" w14:textId="77777777" w:rsidR="008D2ED4" w:rsidRPr="00262143" w:rsidRDefault="008D2ED4" w:rsidP="008D2ED4">
      <w:pPr>
        <w:jc w:val="both"/>
        <w:rPr>
          <w:rFonts w:cs="Arial"/>
          <w:bCs/>
          <w:iCs/>
          <w:sz w:val="18"/>
        </w:rPr>
      </w:pPr>
    </w:p>
    <w:p w14:paraId="27C5B6B4" w14:textId="77777777" w:rsidR="008D2ED4" w:rsidRPr="00262143" w:rsidRDefault="008D2ED4" w:rsidP="008D2ED4">
      <w:pPr>
        <w:jc w:val="both"/>
        <w:rPr>
          <w:rFonts w:cs="Arial"/>
          <w:bCs/>
          <w:iCs/>
          <w:sz w:val="18"/>
        </w:rPr>
      </w:pPr>
      <w:r w:rsidRPr="00262143">
        <w:rPr>
          <w:rFonts w:cs="Arial"/>
          <w:bCs/>
          <w:iCs/>
          <w:sz w:val="18"/>
        </w:rPr>
        <w:t>Copias:</w:t>
      </w:r>
      <w:r w:rsidRPr="00262143">
        <w:rPr>
          <w:rFonts w:cs="Arial"/>
          <w:bCs/>
          <w:iCs/>
          <w:sz w:val="18"/>
        </w:rPr>
        <w:tab/>
        <w:t>Enumerar y relacionar el nombre completo y el cargo de las personas a quienes se envía una copia.</w:t>
      </w:r>
    </w:p>
    <w:p w14:paraId="66FEE7B6" w14:textId="77777777" w:rsidR="008D2ED4" w:rsidRPr="00262143" w:rsidRDefault="008D2ED4" w:rsidP="008D2ED4">
      <w:pPr>
        <w:jc w:val="both"/>
        <w:rPr>
          <w:rFonts w:cs="Arial"/>
          <w:bCs/>
          <w:iCs/>
          <w:sz w:val="18"/>
        </w:rPr>
      </w:pPr>
      <w:r w:rsidRPr="00262143">
        <w:rPr>
          <w:rFonts w:cs="Arial"/>
          <w:bCs/>
          <w:iCs/>
          <w:sz w:val="18"/>
        </w:rPr>
        <w:tab/>
        <w:t>Debe indicarse si se envían o no los anexos.</w:t>
      </w:r>
    </w:p>
    <w:p w14:paraId="5C0C2687" w14:textId="77777777" w:rsidR="008D2ED4" w:rsidRPr="00262143" w:rsidRDefault="008D2ED4" w:rsidP="008D2ED4">
      <w:pPr>
        <w:jc w:val="both"/>
        <w:rPr>
          <w:rFonts w:cs="Arial"/>
          <w:bCs/>
          <w:iCs/>
          <w:sz w:val="18"/>
        </w:rPr>
      </w:pPr>
    </w:p>
    <w:p w14:paraId="592EFB15" w14:textId="77777777" w:rsidR="008D2ED4" w:rsidRPr="00262143" w:rsidRDefault="008D2ED4" w:rsidP="008D2ED4">
      <w:pPr>
        <w:jc w:val="both"/>
        <w:rPr>
          <w:rFonts w:cs="Arial"/>
          <w:bCs/>
          <w:iCs/>
          <w:sz w:val="18"/>
        </w:rPr>
      </w:pPr>
    </w:p>
    <w:p w14:paraId="7A633FFF" w14:textId="77777777" w:rsidR="00611097" w:rsidRPr="00262143" w:rsidRDefault="008D2ED4" w:rsidP="008D2ED4">
      <w:pPr>
        <w:jc w:val="both"/>
        <w:rPr>
          <w:rFonts w:cs="Arial"/>
          <w:bCs/>
          <w:iCs/>
          <w:sz w:val="18"/>
        </w:rPr>
      </w:pPr>
      <w:r w:rsidRPr="00262143">
        <w:rPr>
          <w:rFonts w:cs="Arial"/>
          <w:bCs/>
          <w:iCs/>
          <w:sz w:val="18"/>
        </w:rPr>
        <w:t>Identificación del transcriptor. Se anota el nombre y la letra inicial del apellido.</w:t>
      </w:r>
    </w:p>
    <w:sectPr w:rsidR="00611097" w:rsidRPr="00262143" w:rsidSect="008A1943">
      <w:headerReference w:type="default" r:id="rId6"/>
      <w:footerReference w:type="default" r:id="rId7"/>
      <w:pgSz w:w="12242" w:h="15842" w:code="1"/>
      <w:pgMar w:top="2654" w:right="567" w:bottom="1134" w:left="1701" w:header="533" w:footer="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3F8698" w14:textId="77777777" w:rsidR="00651CAB" w:rsidRDefault="00651CAB">
      <w:r>
        <w:separator/>
      </w:r>
    </w:p>
  </w:endnote>
  <w:endnote w:type="continuationSeparator" w:id="0">
    <w:p w14:paraId="0EC3237A" w14:textId="77777777" w:rsidR="00651CAB" w:rsidRDefault="0065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 BT">
    <w:altName w:val="Arial"/>
    <w:panose1 w:val="020B0602020204020303"/>
    <w:charset w:val="00"/>
    <w:family w:val="swiss"/>
    <w:pitch w:val="variable"/>
    <w:sig w:usb0="800008EF" w:usb1="1000204A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7E5441" w14:textId="48B53F7E" w:rsidR="00E129B1" w:rsidRPr="000447A7" w:rsidRDefault="00A779D3" w:rsidP="00455471">
    <w:pPr>
      <w:ind w:hanging="1701"/>
      <w:rPr>
        <w:rFonts w:cs="Arial"/>
        <w:sz w:val="12"/>
        <w:szCs w:val="12"/>
        <w:lang w:eastAsia="es-CO"/>
      </w:rPr>
    </w:pPr>
    <w:r>
      <w:rPr>
        <w:rFonts w:cs="Arial"/>
        <w:noProof/>
        <w:sz w:val="12"/>
        <w:szCs w:val="12"/>
        <w:lang w:eastAsia="es-CO"/>
      </w:rPr>
      <w:drawing>
        <wp:inline distT="0" distB="0" distL="0" distR="0" wp14:anchorId="6C519E63" wp14:editId="23A43842">
          <wp:extent cx="7781290" cy="770884"/>
          <wp:effectExtent l="0" t="0" r="0" b="4445"/>
          <wp:docPr id="46654777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6547777" name="Imagen 1"/>
                  <pic:cNvPicPr/>
                </pic:nvPicPr>
                <pic:blipFill rotWithShape="1">
                  <a:blip r:embed="rId1"/>
                  <a:srcRect t="30310"/>
                  <a:stretch>
                    <a:fillRect/>
                  </a:stretch>
                </pic:blipFill>
                <pic:spPr bwMode="auto">
                  <a:xfrm>
                    <a:off x="0" y="0"/>
                    <a:ext cx="7803646" cy="7730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C462F5" w14:textId="77777777" w:rsidR="00651CAB" w:rsidRDefault="00651CAB">
      <w:r>
        <w:separator/>
      </w:r>
    </w:p>
  </w:footnote>
  <w:footnote w:type="continuationSeparator" w:id="0">
    <w:p w14:paraId="49AE11DE" w14:textId="77777777" w:rsidR="00651CAB" w:rsidRDefault="00651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00B254" w14:textId="71BB06C0" w:rsidR="00597671" w:rsidRDefault="00135128" w:rsidP="00335170">
    <w:pPr>
      <w:pStyle w:val="Encabezado"/>
      <w:tabs>
        <w:tab w:val="clear" w:pos="4252"/>
        <w:tab w:val="clear" w:pos="8504"/>
      </w:tabs>
      <w:rPr>
        <w:rFonts w:ascii="Futura Bk BT" w:hAnsi="Futura Bk BT"/>
        <w:sz w:val="16"/>
        <w:szCs w:val="16"/>
      </w:rPr>
    </w:pPr>
    <w:r>
      <w:rPr>
        <w:rFonts w:ascii="Futura Bk BT" w:hAnsi="Futura Bk BT"/>
        <w:noProof/>
        <w:sz w:val="16"/>
        <w:szCs w:val="16"/>
      </w:rPr>
      <w:drawing>
        <wp:inline distT="0" distB="0" distL="0" distR="0" wp14:anchorId="2EFEF78D" wp14:editId="68AA4897">
          <wp:extent cx="1597500" cy="1195076"/>
          <wp:effectExtent l="0" t="0" r="3175" b="0"/>
          <wp:docPr id="4287819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781920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500" cy="1195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85D1FF" w14:textId="77777777" w:rsidR="00335170" w:rsidRDefault="00335170" w:rsidP="00335170">
    <w:pPr>
      <w:pStyle w:val="Encabezado"/>
      <w:tabs>
        <w:tab w:val="clear" w:pos="4252"/>
        <w:tab w:val="clear" w:pos="8504"/>
      </w:tabs>
      <w:rPr>
        <w:rFonts w:ascii="Futura Bk BT" w:hAnsi="Futura Bk BT"/>
        <w:sz w:val="16"/>
        <w:szCs w:val="16"/>
      </w:rPr>
    </w:pPr>
  </w:p>
  <w:p w14:paraId="4FCF4C81" w14:textId="77777777" w:rsidR="00335170" w:rsidRDefault="00335170" w:rsidP="00335170">
    <w:pPr>
      <w:pStyle w:val="Encabezado"/>
      <w:tabs>
        <w:tab w:val="clear" w:pos="4252"/>
        <w:tab w:val="clear" w:pos="8504"/>
      </w:tabs>
      <w:rPr>
        <w:rFonts w:ascii="Futura Bk BT" w:hAnsi="Futura Bk BT"/>
        <w:sz w:val="16"/>
        <w:szCs w:val="16"/>
      </w:rPr>
    </w:pPr>
  </w:p>
  <w:p w14:paraId="1B4F51FC" w14:textId="77777777" w:rsidR="00335170" w:rsidRPr="00702AC9" w:rsidRDefault="00335170" w:rsidP="00335170">
    <w:pPr>
      <w:pStyle w:val="Encabezado"/>
      <w:tabs>
        <w:tab w:val="clear" w:pos="4252"/>
        <w:tab w:val="clear" w:pos="8504"/>
      </w:tabs>
      <w:rPr>
        <w:rFonts w:ascii="Futura Bk BT" w:hAnsi="Futura Bk BT"/>
        <w:sz w:val="16"/>
        <w:szCs w:val="16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A5E"/>
    <w:rsid w:val="000151D0"/>
    <w:rsid w:val="000207B1"/>
    <w:rsid w:val="00032509"/>
    <w:rsid w:val="00042852"/>
    <w:rsid w:val="000447A7"/>
    <w:rsid w:val="00060DFC"/>
    <w:rsid w:val="000B5A5E"/>
    <w:rsid w:val="001029DB"/>
    <w:rsid w:val="00112767"/>
    <w:rsid w:val="00135128"/>
    <w:rsid w:val="001564ED"/>
    <w:rsid w:val="001E5EE9"/>
    <w:rsid w:val="001F757B"/>
    <w:rsid w:val="00217BE6"/>
    <w:rsid w:val="00262143"/>
    <w:rsid w:val="00265E01"/>
    <w:rsid w:val="002B3251"/>
    <w:rsid w:val="002B4612"/>
    <w:rsid w:val="002F3E4F"/>
    <w:rsid w:val="00335170"/>
    <w:rsid w:val="00342E5A"/>
    <w:rsid w:val="003537D9"/>
    <w:rsid w:val="00387147"/>
    <w:rsid w:val="00390FAC"/>
    <w:rsid w:val="003A4019"/>
    <w:rsid w:val="003A69FB"/>
    <w:rsid w:val="003F0C45"/>
    <w:rsid w:val="004105EB"/>
    <w:rsid w:val="00455471"/>
    <w:rsid w:val="00495F4D"/>
    <w:rsid w:val="004F70F1"/>
    <w:rsid w:val="00500855"/>
    <w:rsid w:val="0055273C"/>
    <w:rsid w:val="00596742"/>
    <w:rsid w:val="00597671"/>
    <w:rsid w:val="005F08E1"/>
    <w:rsid w:val="00611097"/>
    <w:rsid w:val="00620B9A"/>
    <w:rsid w:val="006416C1"/>
    <w:rsid w:val="00651CAB"/>
    <w:rsid w:val="006B6804"/>
    <w:rsid w:val="006D0E2D"/>
    <w:rsid w:val="00702AC9"/>
    <w:rsid w:val="00754835"/>
    <w:rsid w:val="00764EBF"/>
    <w:rsid w:val="00774AE7"/>
    <w:rsid w:val="00775315"/>
    <w:rsid w:val="0079100F"/>
    <w:rsid w:val="007E3C1C"/>
    <w:rsid w:val="00815B40"/>
    <w:rsid w:val="00857307"/>
    <w:rsid w:val="0088048F"/>
    <w:rsid w:val="00896C75"/>
    <w:rsid w:val="008A1943"/>
    <w:rsid w:val="008B78DC"/>
    <w:rsid w:val="008D2ED4"/>
    <w:rsid w:val="0098283E"/>
    <w:rsid w:val="00983B77"/>
    <w:rsid w:val="009B3037"/>
    <w:rsid w:val="009F7944"/>
    <w:rsid w:val="00A101BE"/>
    <w:rsid w:val="00A40658"/>
    <w:rsid w:val="00A56271"/>
    <w:rsid w:val="00A779D3"/>
    <w:rsid w:val="00AD5470"/>
    <w:rsid w:val="00B37895"/>
    <w:rsid w:val="00B673F5"/>
    <w:rsid w:val="00B863D1"/>
    <w:rsid w:val="00BC1B86"/>
    <w:rsid w:val="00C00D54"/>
    <w:rsid w:val="00C2434B"/>
    <w:rsid w:val="00C30DC2"/>
    <w:rsid w:val="00C453BF"/>
    <w:rsid w:val="00C61376"/>
    <w:rsid w:val="00C7519B"/>
    <w:rsid w:val="00CF6832"/>
    <w:rsid w:val="00D17B80"/>
    <w:rsid w:val="00D23802"/>
    <w:rsid w:val="00D36184"/>
    <w:rsid w:val="00D3790B"/>
    <w:rsid w:val="00D44F09"/>
    <w:rsid w:val="00D6148A"/>
    <w:rsid w:val="00D75F61"/>
    <w:rsid w:val="00D76B2D"/>
    <w:rsid w:val="00DE5F55"/>
    <w:rsid w:val="00E0425D"/>
    <w:rsid w:val="00E129B1"/>
    <w:rsid w:val="00E4781A"/>
    <w:rsid w:val="00EF07BD"/>
    <w:rsid w:val="00F043EA"/>
    <w:rsid w:val="00F6211C"/>
    <w:rsid w:val="00F72CB2"/>
    <w:rsid w:val="00F95D26"/>
    <w:rsid w:val="00FD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7402D5"/>
  <w15:docId w15:val="{37E2EEB8-F104-498D-80A9-B625A06F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E129B1"/>
    <w:rPr>
      <w:rFonts w:ascii="Arial" w:hAnsi="Arial"/>
      <w:sz w:val="22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E129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129B1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D3790B"/>
    <w:rPr>
      <w:color w:val="0000FF"/>
      <w:u w:val="single"/>
    </w:rPr>
  </w:style>
  <w:style w:type="table" w:styleId="Tablaconcuadrcula">
    <w:name w:val="Table Grid"/>
    <w:basedOn w:val="Tablanormal"/>
    <w:rsid w:val="00D17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741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gelica\Desktop\Contenidos%20page%20UAO\Informacion\Docentes\Documentos%20Institucionales\Plantillas%20elaboracion%20de%20comunicaciones\Plantilla_Carta.do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C:\Users\Angelica\Desktop\Contenidos page UAO\Informacion\Docentes\Documentos Institucionales\Plantillas elaboracion de comunicaciones\Plantilla_Carta.doc.dot</Template>
  <TotalTime>11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</vt:lpstr>
    </vt:vector>
  </TitlesOfParts>
  <Company>cuao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</dc:title>
  <dc:creator>Angelica</dc:creator>
  <cp:lastModifiedBy>David Hernandez Gonzalez</cp:lastModifiedBy>
  <cp:revision>11</cp:revision>
  <cp:lastPrinted>2004-07-07T14:54:00Z</cp:lastPrinted>
  <dcterms:created xsi:type="dcterms:W3CDTF">2024-11-21T13:46:00Z</dcterms:created>
  <dcterms:modified xsi:type="dcterms:W3CDTF">2026-09-28T18:45:00Z</dcterms:modified>
</cp:coreProperties>
</file>